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2.26 Lüftung und Gebäudeautomation - Haus 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2.26: Lüftung und Gebäudeautomation - 
Haus 2
Lüftung und Gebäudeautomation für Haus 2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